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DB1" w:rsidRDefault="00EC2DB1" w:rsidP="00375DE2">
      <w:pPr>
        <w:autoSpaceDE w:val="0"/>
        <w:autoSpaceDN w:val="0"/>
        <w:adjustRightInd w:val="0"/>
        <w:rPr>
          <w:rFonts w:ascii="Monotype Corsiva" w:hAnsi="Monotype Corsiva" w:cs="Calibri"/>
          <w:sz w:val="36"/>
          <w:szCs w:val="36"/>
        </w:rPr>
      </w:pPr>
    </w:p>
    <w:p w:rsidR="00EC2DB1" w:rsidRPr="00100F15" w:rsidRDefault="00EC2DB1" w:rsidP="003C58AE">
      <w:pPr>
        <w:autoSpaceDE w:val="0"/>
        <w:autoSpaceDN w:val="0"/>
        <w:adjustRightInd w:val="0"/>
        <w:spacing w:line="240" w:lineRule="auto"/>
        <w:jc w:val="center"/>
        <w:rPr>
          <w:rFonts w:ascii="Monotype Corsiva" w:hAnsi="Monotype Corsiva" w:cs="Calibri"/>
          <w:b/>
          <w:color w:val="FF0000"/>
          <w:sz w:val="120"/>
          <w:szCs w:val="120"/>
          <w:u w:val="dotDotDash"/>
        </w:rPr>
      </w:pPr>
      <w:r w:rsidRPr="00100F15">
        <w:rPr>
          <w:rFonts w:ascii="Monotype Corsiva" w:hAnsi="Monotype Corsiva" w:cs="Calibri"/>
          <w:b/>
          <w:color w:val="FF0000"/>
          <w:sz w:val="120"/>
          <w:szCs w:val="120"/>
          <w:u w:val="dotDotDash"/>
        </w:rPr>
        <w:t>Как встретить новый год с ребенком.</w:t>
      </w:r>
    </w:p>
    <w:p w:rsidR="00EC2DB1" w:rsidRPr="004E620A" w:rsidRDefault="00EC2DB1" w:rsidP="003C58AE">
      <w:pPr>
        <w:autoSpaceDE w:val="0"/>
        <w:autoSpaceDN w:val="0"/>
        <w:adjustRightInd w:val="0"/>
        <w:jc w:val="center"/>
        <w:rPr>
          <w:rFonts w:ascii="Monotype Corsiva" w:hAnsi="Monotype Corsiva" w:cs="Calibri"/>
          <w:b/>
          <w:sz w:val="56"/>
          <w:szCs w:val="5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-18pt;margin-top:6in;width:586.55pt;height:381.6pt;z-index:-251658240;visibility:visible;mso-wrap-distance-top:55.2pt;mso-wrap-distance-right:15.22pt;mso-wrap-distance-bottom:60.7pt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">
            <v:imagedata r:id="rId4" o:title=""/>
            <o:lock v:ext="edit" aspectratio="f"/>
            <w10:wrap anchorx="margin" anchory="margin"/>
          </v:shape>
        </w:pict>
      </w:r>
      <w:r w:rsidRPr="004E620A">
        <w:rPr>
          <w:rFonts w:ascii="Monotype Corsiva" w:hAnsi="Monotype Corsiva" w:cs="Calibri"/>
          <w:b/>
          <w:sz w:val="56"/>
          <w:szCs w:val="56"/>
        </w:rPr>
        <w:t xml:space="preserve">Празднование Нового года - это неповторимая традиция, которая приносит в дом ощущение сказки и волшебства. Из детства помнится, как помогали маме в приготовлении праздничного стола, украшали с папой елку. А потом ждали всей семьей множество гостей с загадочными подарками в </w:t>
      </w:r>
      <w:bookmarkStart w:id="0" w:name="_GoBack"/>
      <w:r w:rsidRPr="004E620A">
        <w:rPr>
          <w:rFonts w:ascii="Monotype Corsiva" w:hAnsi="Monotype Corsiva" w:cs="Calibri"/>
          <w:b/>
          <w:sz w:val="56"/>
          <w:szCs w:val="56"/>
        </w:rPr>
        <w:t xml:space="preserve">красочных коробках. Но что делать, если вы </w:t>
      </w:r>
      <w:bookmarkEnd w:id="0"/>
      <w:r w:rsidRPr="004E620A">
        <w:rPr>
          <w:rFonts w:ascii="Monotype Corsiva" w:hAnsi="Monotype Corsiva" w:cs="Calibri"/>
          <w:b/>
          <w:sz w:val="56"/>
          <w:szCs w:val="56"/>
        </w:rPr>
        <w:t>выросли, и у вас давно уже свои дети? Вот несколько советов в праздновании Нового года вместе с вашими детками, который будет не хуже, чем у вас в детстве.</w:t>
      </w:r>
    </w:p>
    <w:p w:rsidR="00EC2DB1" w:rsidRDefault="00EC2DB1"/>
    <w:sectPr w:rsidR="00EC2DB1" w:rsidSect="00FD63DA">
      <w:pgSz w:w="11906" w:h="16838"/>
      <w:pgMar w:top="238" w:right="340" w:bottom="249" w:left="340" w:header="708" w:footer="708" w:gutter="0"/>
      <w:pgBorders w:offsetFrom="page">
        <w:top w:val="single" w:sz="48" w:space="0" w:color="0070C0"/>
        <w:left w:val="single" w:sz="48" w:space="0" w:color="0070C0"/>
        <w:bottom w:val="single" w:sz="48" w:space="0" w:color="0070C0"/>
        <w:right w:val="single" w:sz="48" w:space="0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67D8"/>
    <w:rsid w:val="00100F15"/>
    <w:rsid w:val="00375DE2"/>
    <w:rsid w:val="003C58AE"/>
    <w:rsid w:val="004E620A"/>
    <w:rsid w:val="004E67D8"/>
    <w:rsid w:val="00AA7784"/>
    <w:rsid w:val="00C603E4"/>
    <w:rsid w:val="00CC2649"/>
    <w:rsid w:val="00D36217"/>
    <w:rsid w:val="00E53DE6"/>
    <w:rsid w:val="00EC2DB1"/>
    <w:rsid w:val="00FD63DA"/>
    <w:rsid w:val="00FE3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Century" w:hAnsi="Century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DE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E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6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1</Pages>
  <Words>76</Words>
  <Characters>436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Админ</cp:lastModifiedBy>
  <cp:revision>4</cp:revision>
  <cp:lastPrinted>2014-12-14T17:50:00Z</cp:lastPrinted>
  <dcterms:created xsi:type="dcterms:W3CDTF">2011-12-20T14:02:00Z</dcterms:created>
  <dcterms:modified xsi:type="dcterms:W3CDTF">2014-12-14T17:50:00Z</dcterms:modified>
</cp:coreProperties>
</file>